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ardLayout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1044"/>
      </w:tblGrid>
      <w:tr w:rsidR="00240882" w14:paraId="7FA7418B" w14:textId="77777777" w:rsidTr="00134F54">
        <w:trPr>
          <w:trHeight w:hRule="exact" w:val="1080"/>
        </w:trPr>
        <w:tc>
          <w:tcPr>
            <w:tcW w:w="5760" w:type="dxa"/>
          </w:tcPr>
          <w:p w14:paraId="420F7B04" w14:textId="77777777" w:rsidR="00240882" w:rsidRDefault="00240882" w:rsidP="00134F54"/>
        </w:tc>
        <w:tc>
          <w:tcPr>
            <w:tcW w:w="1044" w:type="dxa"/>
          </w:tcPr>
          <w:p w14:paraId="66EF2690" w14:textId="77777777" w:rsidR="00240882" w:rsidRDefault="00240882" w:rsidP="00134F54"/>
        </w:tc>
      </w:tr>
      <w:tr w:rsidR="00240882" w:rsidRPr="00240882" w14:paraId="3472CD54" w14:textId="77777777" w:rsidTr="00134F54">
        <w:trPr>
          <w:trHeight w:hRule="exact" w:val="7560"/>
        </w:trPr>
        <w:tc>
          <w:tcPr>
            <w:tcW w:w="5760" w:type="dxa"/>
          </w:tcPr>
          <w:sdt>
            <w:sdtPr>
              <w:alias w:val="Имя невесты"/>
              <w:tag w:val=""/>
              <w:id w:val="-893892119"/>
              <w:placeholder>
                <w:docPart w:val="AA9EE7E140A84024868B87CD2804339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4E8A6C87" w14:textId="77777777" w:rsidR="002334AC" w:rsidRPr="002334AC" w:rsidRDefault="00240882" w:rsidP="00134F54">
                <w:pPr>
                  <w:pStyle w:val="1"/>
                  <w:rPr>
                    <w:lang w:val="en-US"/>
                  </w:rPr>
                </w:pPr>
                <w:r>
                  <w:rPr>
                    <w:lang w:val="en-US"/>
                  </w:rPr>
                  <w:t>Birthday Party Menu</w:t>
                </w:r>
              </w:p>
            </w:sdtContent>
          </w:sdt>
          <w:p w14:paraId="2F725AC6" w14:textId="77777777" w:rsidR="00240882" w:rsidRPr="002334AC" w:rsidRDefault="00C023C2" w:rsidP="00134F54">
            <w:pPr>
              <w:pStyle w:val="a4"/>
              <w:rPr>
                <w:rFonts w:ascii="Brush Script MT" w:hAnsi="Brush Script MT"/>
                <w:color w:val="F0367B" w:themeColor="accent2" w:themeShade="BF"/>
                <w:sz w:val="56"/>
                <w:szCs w:val="56"/>
                <w:lang w:val="en-US"/>
              </w:rPr>
            </w:pPr>
            <w:r w:rsidRPr="002334AC">
              <w:rPr>
                <w:noProof/>
                <w:sz w:val="56"/>
                <w:szCs w:val="56"/>
                <w:lang w:val="en-US"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888E6DE" wp14:editId="570D987B">
                      <wp:simplePos x="0" y="0"/>
                      <wp:positionH relativeFrom="page">
                        <wp:posOffset>17780</wp:posOffset>
                      </wp:positionH>
                      <wp:positionV relativeFrom="margin">
                        <wp:posOffset>-1290955</wp:posOffset>
                      </wp:positionV>
                      <wp:extent cx="4905375" cy="6474460"/>
                      <wp:effectExtent l="0" t="0" r="9525" b="2540"/>
                      <wp:wrapNone/>
                      <wp:docPr id="14" name="Фоновый рисунок (левая часть)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5375" cy="6474460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0BC0320" id="Фоновый рисунок (левая часть)" o:spid="_x0000_s1026" style="position:absolute;margin-left:1.4pt;margin-top:-101.65pt;width:386.25pt;height:509.8pt;z-index:-251657216;mso-position-horizontal-relative:page;mso-position-vertical-relative:margin;mso-width-relative:margin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      <v:imagedata r:id="rId13" o:title="" recolortarget="#730927 [1444]"/>
                        <v:path arrowok="t"/>
                      </v:shape>
                      <v:shape id="Рисунок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      <v:imagedata r:id="rId14" o:title="" recolortarget="black"/>
                        <v:path arrowok="t"/>
                      </v:shape>
                      <v:shape id="Рисунок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      <v:imagedata r:id="rId15" o:title="" recolortarget="#774104 [1446]"/>
                        <v:path arrowok="t"/>
                      </v:shape>
                      <v:shape id="Рисунок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      <v:imagedata r:id="rId16" o:title=""/>
                        <v:path arrowok="t"/>
                      </v:shape>
                      <w10:wrap anchorx="page" anchory="margin"/>
                    </v:group>
                  </w:pict>
                </mc:Fallback>
              </mc:AlternateContent>
            </w:r>
            <w:r w:rsidR="00240882" w:rsidRPr="002334AC">
              <w:rPr>
                <w:rFonts w:ascii="Brush Script MT" w:hAnsi="Brush Script MT"/>
                <w:color w:val="F0367B" w:themeColor="accent2" w:themeShade="BF"/>
                <w:sz w:val="56"/>
                <w:szCs w:val="56"/>
                <w:lang w:val="en-US"/>
              </w:rPr>
              <w:t xml:space="preserve">For </w:t>
            </w:r>
            <w:r w:rsidR="002334AC" w:rsidRPr="002334AC">
              <w:rPr>
                <w:rFonts w:ascii="Brush Script MT" w:hAnsi="Brush Script MT"/>
                <w:color w:val="F0367B" w:themeColor="accent2" w:themeShade="BF"/>
                <w:sz w:val="56"/>
                <w:szCs w:val="56"/>
                <w:lang w:val="en-US"/>
              </w:rPr>
              <w:t>friends</w:t>
            </w:r>
            <w:r w:rsidR="00240882" w:rsidRPr="002334AC">
              <w:rPr>
                <w:rFonts w:ascii="Brush Script MT" w:hAnsi="Brush Script MT"/>
                <w:color w:val="F0367B" w:themeColor="accent2" w:themeShade="BF"/>
                <w:sz w:val="56"/>
                <w:szCs w:val="56"/>
                <w:lang w:val="en-US"/>
              </w:rPr>
              <w:t>:</w:t>
            </w:r>
          </w:p>
          <w:p w14:paraId="51112EB4" w14:textId="77777777" w:rsidR="00240882" w:rsidRPr="002334AC" w:rsidRDefault="00240882" w:rsidP="00134F54">
            <w:pPr>
              <w:pStyle w:val="a4"/>
              <w:rPr>
                <w:sz w:val="24"/>
                <w:szCs w:val="24"/>
                <w:lang w:val="en-US"/>
              </w:rPr>
            </w:pPr>
            <w:r w:rsidRPr="002334AC">
              <w:rPr>
                <w:rFonts w:ascii="Lucida Calligraphy" w:hAnsi="Lucida Calligraphy"/>
                <w:b/>
                <w:sz w:val="24"/>
                <w:szCs w:val="24"/>
                <w:lang w:val="en-US"/>
              </w:rPr>
              <w:t>Starters:</w:t>
            </w:r>
            <w:r w:rsidRPr="002334AC">
              <w:rPr>
                <w:sz w:val="24"/>
                <w:szCs w:val="24"/>
                <w:lang w:val="en-US"/>
              </w:rPr>
              <w:t xml:space="preserve">  M</w:t>
            </w:r>
            <w:r w:rsidR="00270851">
              <w:rPr>
                <w:sz w:val="24"/>
                <w:szCs w:val="24"/>
                <w:lang w:val="en-US"/>
              </w:rPr>
              <w:t>ushroom and avocado toast</w:t>
            </w:r>
            <w:r w:rsidR="002334AC" w:rsidRPr="002334AC">
              <w:rPr>
                <w:sz w:val="24"/>
                <w:szCs w:val="24"/>
                <w:lang w:val="en-US"/>
              </w:rPr>
              <w:t>s, Pizza “Margarita"</w:t>
            </w:r>
          </w:p>
          <w:p w14:paraId="1B3981E4" w14:textId="77777777" w:rsidR="00240882" w:rsidRPr="002334AC" w:rsidRDefault="00270851" w:rsidP="00134F54">
            <w:pPr>
              <w:pStyle w:val="a4"/>
              <w:rPr>
                <w:sz w:val="24"/>
                <w:szCs w:val="24"/>
                <w:lang w:val="en-US"/>
              </w:rPr>
            </w:pPr>
            <w:r>
              <w:rPr>
                <w:rFonts w:ascii="Lucida Calligraphy" w:hAnsi="Lucida Calligraphy"/>
                <w:b/>
                <w:sz w:val="24"/>
                <w:szCs w:val="24"/>
                <w:lang w:val="en-US"/>
              </w:rPr>
              <w:t>Main Course</w:t>
            </w:r>
            <w:r w:rsidR="00240882" w:rsidRPr="002334AC">
              <w:rPr>
                <w:rFonts w:ascii="Lucida Calligraphy" w:hAnsi="Lucida Calligraphy"/>
                <w:b/>
                <w:sz w:val="24"/>
                <w:szCs w:val="24"/>
                <w:lang w:val="en-US"/>
              </w:rPr>
              <w:t>:</w:t>
            </w:r>
            <w:r w:rsidR="00240882" w:rsidRPr="002334AC">
              <w:rPr>
                <w:sz w:val="24"/>
                <w:szCs w:val="24"/>
                <w:lang w:val="en-US"/>
              </w:rPr>
              <w:t xml:space="preserve"> Orange chicken with vegetables (with orange juice) </w:t>
            </w:r>
          </w:p>
          <w:p w14:paraId="0838BAC8" w14:textId="77777777" w:rsidR="00240882" w:rsidRPr="002334AC" w:rsidRDefault="00240882" w:rsidP="00134F54">
            <w:pPr>
              <w:pStyle w:val="a4"/>
              <w:rPr>
                <w:sz w:val="24"/>
                <w:szCs w:val="24"/>
                <w:lang w:val="en-US"/>
              </w:rPr>
            </w:pPr>
            <w:r w:rsidRPr="002334AC">
              <w:rPr>
                <w:rFonts w:ascii="Lucida Calligraphy" w:hAnsi="Lucida Calligraphy"/>
                <w:b/>
                <w:sz w:val="24"/>
                <w:szCs w:val="24"/>
                <w:lang w:val="en-US"/>
              </w:rPr>
              <w:t>Dessert:</w:t>
            </w:r>
            <w:r w:rsidRPr="002334AC">
              <w:rPr>
                <w:sz w:val="24"/>
                <w:szCs w:val="24"/>
                <w:lang w:val="en-US"/>
              </w:rPr>
              <w:t xml:space="preserve"> Coconut Cake, Lemon Pie, Muffins</w:t>
            </w:r>
          </w:p>
          <w:p w14:paraId="036251EB" w14:textId="77777777" w:rsidR="00240882" w:rsidRDefault="00240882" w:rsidP="00134F54">
            <w:pPr>
              <w:pStyle w:val="a4"/>
              <w:rPr>
                <w:sz w:val="24"/>
                <w:szCs w:val="24"/>
                <w:lang w:val="en-US"/>
              </w:rPr>
            </w:pPr>
            <w:r w:rsidRPr="002334AC">
              <w:rPr>
                <w:rFonts w:ascii="Lucida Calligraphy" w:hAnsi="Lucida Calligraphy"/>
                <w:b/>
                <w:sz w:val="24"/>
                <w:szCs w:val="24"/>
                <w:lang w:val="en-US"/>
              </w:rPr>
              <w:t>Drinks:</w:t>
            </w:r>
            <w:r w:rsidR="0088329C" w:rsidRPr="002334AC">
              <w:rPr>
                <w:sz w:val="24"/>
                <w:szCs w:val="24"/>
                <w:lang w:val="en-US"/>
              </w:rPr>
              <w:t xml:space="preserve"> Water, </w:t>
            </w:r>
            <w:r w:rsidRPr="002334AC">
              <w:rPr>
                <w:sz w:val="24"/>
                <w:szCs w:val="24"/>
                <w:lang w:val="en-US"/>
              </w:rPr>
              <w:t xml:space="preserve">Juice, Lemonade, Vine </w:t>
            </w:r>
          </w:p>
          <w:p w14:paraId="6DED4DE1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43D1A2B4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5C5BB7DE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45A9AFBE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19C7DBAD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2343328C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63F6EF43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1345C558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76B078F0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6B1C8353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3FE6F5F9" w14:textId="77777777" w:rsidR="00134F54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</w:p>
          <w:p w14:paraId="1A771DD0" w14:textId="77777777" w:rsidR="00134F54" w:rsidRPr="002334AC" w:rsidRDefault="00134F54" w:rsidP="00134F54">
            <w:pPr>
              <w:pStyle w:val="a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</w:t>
            </w:r>
          </w:p>
          <w:p w14:paraId="66BF6B8F" w14:textId="77777777" w:rsidR="00240882" w:rsidRDefault="00240882" w:rsidP="00134F54">
            <w:pPr>
              <w:pStyle w:val="a4"/>
              <w:rPr>
                <w:lang w:val="en-US"/>
              </w:rPr>
            </w:pPr>
          </w:p>
          <w:p w14:paraId="588E333A" w14:textId="77777777" w:rsidR="00240882" w:rsidRPr="00240882" w:rsidRDefault="00240882" w:rsidP="00134F54">
            <w:pPr>
              <w:pStyle w:val="a4"/>
              <w:rPr>
                <w:lang w:val="en-US"/>
              </w:rPr>
            </w:pPr>
          </w:p>
        </w:tc>
        <w:tc>
          <w:tcPr>
            <w:tcW w:w="1044" w:type="dxa"/>
          </w:tcPr>
          <w:p w14:paraId="62500F96" w14:textId="77777777" w:rsidR="00240882" w:rsidRPr="00240882" w:rsidRDefault="00240882" w:rsidP="00134F54">
            <w:pPr>
              <w:rPr>
                <w:lang w:val="en-US"/>
              </w:rPr>
            </w:pPr>
          </w:p>
        </w:tc>
      </w:tr>
    </w:tbl>
    <w:bookmarkStart w:id="0" w:name="_GoBack"/>
    <w:bookmarkEnd w:id="0"/>
    <w:p w14:paraId="333BCF35" w14:textId="77777777" w:rsidR="00145EAC" w:rsidRPr="0088329C" w:rsidRDefault="00134F54">
      <w:pPr>
        <w:rPr>
          <w:lang w:val="en-US"/>
        </w:rPr>
      </w:pPr>
      <w:r w:rsidRPr="00134F54">
        <w:rPr>
          <w:noProof/>
          <w:sz w:val="24"/>
          <w:szCs w:val="24"/>
          <w:lang w:val="en-US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9F8B9D" wp14:editId="66BBD336">
                <wp:simplePos x="0" y="0"/>
                <wp:positionH relativeFrom="column">
                  <wp:posOffset>5079797</wp:posOffset>
                </wp:positionH>
                <wp:positionV relativeFrom="paragraph">
                  <wp:posOffset>4715408</wp:posOffset>
                </wp:positionV>
                <wp:extent cx="2644775" cy="1024255"/>
                <wp:effectExtent l="0" t="0" r="22225" b="234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1B98" w14:textId="77777777" w:rsid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</w:p>
                          <w:p w14:paraId="6DB35F59" w14:textId="77777777" w:rsid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</w:p>
                          <w:p w14:paraId="155DBDF7" w14:textId="77777777" w:rsid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</w:p>
                          <w:p w14:paraId="484D5E1C" w14:textId="77777777" w:rsid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</w:p>
                          <w:p w14:paraId="5B20268C" w14:textId="77777777" w:rsid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</w:p>
                          <w:p w14:paraId="7B73A28C" w14:textId="77777777" w:rsid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</w:p>
                          <w:p w14:paraId="1E2FBEF6" w14:textId="77777777" w:rsidR="00134F54" w:rsidRPr="00134F54" w:rsidRDefault="00134F54" w:rsidP="00134F54">
                            <w:pPr>
                              <w:pStyle w:val="a4"/>
                              <w:suppressOverlap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34F54">
                              <w:rPr>
                                <w:lang w:val="en-US"/>
                              </w:rPr>
                              <w:t>Abramkina</w:t>
                            </w:r>
                            <w:proofErr w:type="spellEnd"/>
                            <w:r w:rsidRPr="00134F54">
                              <w:rPr>
                                <w:lang w:val="en-US"/>
                              </w:rPr>
                              <w:t xml:space="preserve"> Anna, 1MKK</w:t>
                            </w:r>
                          </w:p>
                          <w:p w14:paraId="28BD9EA3" w14:textId="77777777" w:rsidR="00134F54" w:rsidRDefault="00134F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4E03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0pt;margin-top:371.3pt;width:208.25pt;height:8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">
                <v:textbox>
                  <w:txbxContent>
                    <w:p w:rsid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</w:p>
                    <w:p w:rsid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</w:p>
                    <w:p w:rsid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</w:p>
                    <w:p w:rsid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</w:p>
                    <w:p w:rsid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</w:p>
                    <w:p w:rsid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</w:p>
                    <w:p w:rsidR="00134F54" w:rsidRPr="00134F54" w:rsidRDefault="00134F54" w:rsidP="00134F54">
                      <w:pPr>
                        <w:pStyle w:val="a4"/>
                        <w:suppressOverlap/>
                        <w:rPr>
                          <w:lang w:val="en-US"/>
                        </w:rPr>
                      </w:pPr>
                      <w:proofErr w:type="spellStart"/>
                      <w:r w:rsidRPr="00134F54">
                        <w:rPr>
                          <w:lang w:val="en-US"/>
                        </w:rPr>
                        <w:t>Abramkina</w:t>
                      </w:r>
                      <w:proofErr w:type="spellEnd"/>
                      <w:r w:rsidRPr="00134F54">
                        <w:rPr>
                          <w:lang w:val="en-US"/>
                        </w:rPr>
                        <w:t xml:space="preserve"> Anna</w:t>
                      </w:r>
                      <w:r w:rsidRPr="00134F54">
                        <w:rPr>
                          <w:lang w:val="en-US"/>
                        </w:rPr>
                        <w:t>, 1MKK</w:t>
                      </w:r>
                    </w:p>
                    <w:p w:rsidR="00134F54" w:rsidRDefault="00134F54"/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w:br w:type="textWrapping" w:clear="all"/>
      </w:r>
    </w:p>
    <w:sectPr w:rsidR="00145EAC" w:rsidRPr="0088329C" w:rsidSect="00E01482">
      <w:headerReference w:type="default" r:id="rId17"/>
      <w:pgSz w:w="16839" w:h="11907" w:orient="landscape" w:code="9"/>
      <w:pgMar w:top="1800" w:right="1800" w:bottom="720" w:left="1800" w:header="20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08C58" w14:textId="77777777" w:rsidR="002D0F33" w:rsidRDefault="002D0F33">
      <w:pPr>
        <w:spacing w:before="0" w:after="0"/>
      </w:pPr>
      <w:r>
        <w:separator/>
      </w:r>
    </w:p>
  </w:endnote>
  <w:endnote w:type="continuationSeparator" w:id="0">
    <w:p w14:paraId="60A3568E" w14:textId="77777777" w:rsidR="002D0F33" w:rsidRDefault="002D0F3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29BE7" w14:textId="77777777" w:rsidR="002D0F33" w:rsidRDefault="002D0F33">
      <w:pPr>
        <w:spacing w:before="0" w:after="0"/>
      </w:pPr>
      <w:r>
        <w:separator/>
      </w:r>
    </w:p>
  </w:footnote>
  <w:footnote w:type="continuationSeparator" w:id="0">
    <w:p w14:paraId="76FEA8B4" w14:textId="77777777" w:rsidR="002D0F33" w:rsidRDefault="002D0F3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9121121"/>
      <w:placeholder>
        <w:docPart w:val="F6972308662743F697ACE8AD603191DD"/>
      </w:placeholder>
    </w:sdtPr>
    <w:sdtEndPr/>
    <w:sdtContent>
      <w:p w14:paraId="2C8F5772" w14:textId="77777777" w:rsidR="00D37F33" w:rsidRPr="00733481" w:rsidRDefault="00270851" w:rsidP="002A1549">
        <w:pPr>
          <w:pStyle w:val="a7"/>
          <w:spacing w:after="120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82"/>
    <w:rsid w:val="00134F54"/>
    <w:rsid w:val="00145EAC"/>
    <w:rsid w:val="002334AC"/>
    <w:rsid w:val="00240882"/>
    <w:rsid w:val="00270851"/>
    <w:rsid w:val="002A1549"/>
    <w:rsid w:val="002D0F33"/>
    <w:rsid w:val="003316A9"/>
    <w:rsid w:val="00427CB0"/>
    <w:rsid w:val="00547B88"/>
    <w:rsid w:val="005C2D0F"/>
    <w:rsid w:val="005E083D"/>
    <w:rsid w:val="00660811"/>
    <w:rsid w:val="00733481"/>
    <w:rsid w:val="007A3ABF"/>
    <w:rsid w:val="00841AA6"/>
    <w:rsid w:val="0088329C"/>
    <w:rsid w:val="00A0494C"/>
    <w:rsid w:val="00A3586F"/>
    <w:rsid w:val="00B8625C"/>
    <w:rsid w:val="00C023C2"/>
    <w:rsid w:val="00C41A9B"/>
    <w:rsid w:val="00D37F33"/>
    <w:rsid w:val="00E0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24D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ru-RU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a1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pPr>
      <w:spacing w:before="0" w:after="0"/>
    </w:p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Имя"/>
    <w:basedOn w:val="a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8">
    <w:name w:val="Верхний колонтитул Знак"/>
    <w:basedOn w:val="a0"/>
    <w:link w:val="a7"/>
    <w:uiPriority w:val="99"/>
    <w:rPr>
      <w:color w:val="000000" w:themeColor="text1"/>
      <w:sz w:val="17"/>
      <w:lang w:val="ru-RU"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Pr>
      <w:lang w:val="ru-RU"/>
    </w:rPr>
  </w:style>
  <w:style w:type="paragraph" w:customStyle="1" w:styleId="1">
    <w:name w:val="Имя 1"/>
    <w:basedOn w:val="a"/>
    <w:uiPriority w:val="1"/>
    <w:qFormat/>
    <w:rsid w:val="00733481"/>
    <w:pPr>
      <w:spacing w:before="0" w:line="168" w:lineRule="auto"/>
    </w:pPr>
    <w:rPr>
      <w:rFonts w:ascii="Gabriola" w:eastAsia="Palatino Linotype" w:hAnsi="Gabriola" w:cs="Times New Roman"/>
      <w:color w:val="4D4543"/>
      <w:sz w:val="60"/>
    </w:rPr>
  </w:style>
  <w:style w:type="paragraph" w:customStyle="1" w:styleId="E42C02EB82464F449CA9B0DA9B4877E3">
    <w:name w:val="E42C02EB82464F449CA9B0DA9B4877E3"/>
    <w:rsid w:val="00547B88"/>
    <w:pPr>
      <w:spacing w:before="0" w:line="276" w:lineRule="auto"/>
      <w:ind w:left="0" w:right="0"/>
    </w:pPr>
    <w:rPr>
      <w:rFonts w:eastAsiaTheme="minorEastAsia"/>
      <w:color w:val="auto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2A15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A154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ru-RU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a1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pPr>
      <w:spacing w:before="0" w:after="0"/>
    </w:p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Имя"/>
    <w:basedOn w:val="a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8">
    <w:name w:val="Верхний колонтитул Знак"/>
    <w:basedOn w:val="a0"/>
    <w:link w:val="a7"/>
    <w:uiPriority w:val="99"/>
    <w:rPr>
      <w:color w:val="000000" w:themeColor="text1"/>
      <w:sz w:val="17"/>
      <w:lang w:val="ru-RU"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Pr>
      <w:lang w:val="ru-RU"/>
    </w:rPr>
  </w:style>
  <w:style w:type="paragraph" w:customStyle="1" w:styleId="1">
    <w:name w:val="Имя 1"/>
    <w:basedOn w:val="a"/>
    <w:uiPriority w:val="1"/>
    <w:qFormat/>
    <w:rsid w:val="00733481"/>
    <w:pPr>
      <w:spacing w:before="0" w:line="168" w:lineRule="auto"/>
    </w:pPr>
    <w:rPr>
      <w:rFonts w:ascii="Gabriola" w:eastAsia="Palatino Linotype" w:hAnsi="Gabriola" w:cs="Times New Roman"/>
      <w:color w:val="4D4543"/>
      <w:sz w:val="60"/>
    </w:rPr>
  </w:style>
  <w:style w:type="paragraph" w:customStyle="1" w:styleId="E42C02EB82464F449CA9B0DA9B4877E3">
    <w:name w:val="E42C02EB82464F449CA9B0DA9B4877E3"/>
    <w:rsid w:val="00547B88"/>
    <w:pPr>
      <w:spacing w:before="0" w:line="276" w:lineRule="auto"/>
      <w:ind w:left="0" w:right="0"/>
    </w:pPr>
    <w:rPr>
      <w:rFonts w:eastAsiaTheme="minorEastAsia"/>
      <w:color w:val="auto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2A15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A1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\AppData\Roaming\Microsoft\&#1064;&#1072;&#1073;&#1083;&#1086;&#1085;&#1099;\&#1055;&#1088;&#1080;&#1075;&#1083;&#1072;&#1096;&#1077;&#1085;&#1080;&#1077;%20&#1085;&#1072;%20&#1089;&#1074;&#1072;&#1076;&#1100;&#1073;&#109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6972308662743F697ACE8AD603191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B9EC2-EC74-4331-87D4-889C1EE12ABD}"/>
      </w:docPartPr>
      <w:docPartBody>
        <w:p w:rsidR="005D36F9" w:rsidRDefault="00C6430F">
          <w:pPr>
            <w:pStyle w:val="F6972308662743F697ACE8AD603191DD"/>
          </w:pPr>
          <w:r w:rsidRPr="000F683E">
            <w:rPr>
              <w:rStyle w:val="a3"/>
            </w:rPr>
            <w:t>[Город, регион]</w:t>
          </w:r>
        </w:p>
      </w:docPartBody>
    </w:docPart>
    <w:docPart>
      <w:docPartPr>
        <w:name w:val="AA9EE7E140A84024868B87CD280433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0C086E-0CE8-45F4-B32E-94C373CBD3A8}"/>
      </w:docPartPr>
      <w:docPartBody>
        <w:p w:rsidR="005D36F9" w:rsidRDefault="00225C34" w:rsidP="00225C34">
          <w:pPr>
            <w:pStyle w:val="AA9EE7E140A84024868B87CD28043396"/>
          </w:pPr>
          <w:r w:rsidRPr="000F683E">
            <w:t>[Имя невесты]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34"/>
    <w:rsid w:val="00225C34"/>
    <w:rsid w:val="005D36F9"/>
    <w:rsid w:val="00AA4FED"/>
    <w:rsid w:val="00C6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25C34"/>
    <w:rPr>
      <w:color w:val="808080"/>
    </w:rPr>
  </w:style>
  <w:style w:type="paragraph" w:customStyle="1" w:styleId="7D98EC6FC7E446A6AFA3260657FDC4B5">
    <w:name w:val="7D98EC6FC7E446A6AFA3260657FDC4B5"/>
  </w:style>
  <w:style w:type="paragraph" w:customStyle="1" w:styleId="38B426D9B0194E889EDA1FB3422C9803">
    <w:name w:val="38B426D9B0194E889EDA1FB3422C9803"/>
  </w:style>
  <w:style w:type="paragraph" w:customStyle="1" w:styleId="BA35FA0B49F4400E852E359295104977">
    <w:name w:val="BA35FA0B49F4400E852E359295104977"/>
  </w:style>
  <w:style w:type="paragraph" w:customStyle="1" w:styleId="EAD980E839C7477D89E89C70E3C053A6">
    <w:name w:val="EAD980E839C7477D89E89C70E3C053A6"/>
  </w:style>
  <w:style w:type="paragraph" w:customStyle="1" w:styleId="88730867E7E542A7869084812B707E14">
    <w:name w:val="88730867E7E542A7869084812B707E14"/>
  </w:style>
  <w:style w:type="paragraph" w:customStyle="1" w:styleId="3C3602D4D54B4FEFA48A8C59A2CA6142">
    <w:name w:val="3C3602D4D54B4FEFA48A8C59A2CA6142"/>
  </w:style>
  <w:style w:type="paragraph" w:customStyle="1" w:styleId="FC189A9F9B67467CBF8B8E91F3302D3C">
    <w:name w:val="FC189A9F9B67467CBF8B8E91F3302D3C"/>
  </w:style>
  <w:style w:type="paragraph" w:customStyle="1" w:styleId="D271A0948D344EEB88F61003CD2C685F">
    <w:name w:val="D271A0948D344EEB88F61003CD2C685F"/>
  </w:style>
  <w:style w:type="paragraph" w:customStyle="1" w:styleId="A49E417443724E81BBA0C13F94B73297">
    <w:name w:val="A49E417443724E81BBA0C13F94B73297"/>
  </w:style>
  <w:style w:type="paragraph" w:customStyle="1" w:styleId="0C191F24C7624B989BA97B963A5AD620">
    <w:name w:val="0C191F24C7624B989BA97B963A5AD620"/>
  </w:style>
  <w:style w:type="paragraph" w:customStyle="1" w:styleId="668399388D434368BE4003F57B084099">
    <w:name w:val="668399388D434368BE4003F57B084099"/>
  </w:style>
  <w:style w:type="paragraph" w:customStyle="1" w:styleId="24D7C28ACD0E4ECC8DB62B6465746B02">
    <w:name w:val="24D7C28ACD0E4ECC8DB62B6465746B02"/>
  </w:style>
  <w:style w:type="paragraph" w:customStyle="1" w:styleId="8C3ED3DDB2F8405B8CABBD8BF8A30DBE">
    <w:name w:val="8C3ED3DDB2F8405B8CABBD8BF8A30DBE"/>
  </w:style>
  <w:style w:type="paragraph" w:customStyle="1" w:styleId="D7ABC2E9DE494DC6A07B666A21C05465">
    <w:name w:val="D7ABC2E9DE494DC6A07B666A21C05465"/>
  </w:style>
  <w:style w:type="paragraph" w:customStyle="1" w:styleId="20BB6E0DF54A4BA29063DD38831D276E">
    <w:name w:val="20BB6E0DF54A4BA29063DD38831D276E"/>
  </w:style>
  <w:style w:type="paragraph" w:customStyle="1" w:styleId="087D26FBC3B04807B5D5DE22D5AAA834">
    <w:name w:val="087D26FBC3B04807B5D5DE22D5AAA834"/>
  </w:style>
  <w:style w:type="paragraph" w:customStyle="1" w:styleId="40693D089C4D40B4AD3B652802D66CF6">
    <w:name w:val="40693D089C4D40B4AD3B652802D66CF6"/>
  </w:style>
  <w:style w:type="paragraph" w:customStyle="1" w:styleId="62966FB80E3F4C6BA4AA359C3DB70B89">
    <w:name w:val="62966FB80E3F4C6BA4AA359C3DB70B89"/>
  </w:style>
  <w:style w:type="paragraph" w:customStyle="1" w:styleId="E507AFE9EA134FE88FCA30267A6AFEC0">
    <w:name w:val="E507AFE9EA134FE88FCA30267A6AFEC0"/>
  </w:style>
  <w:style w:type="paragraph" w:customStyle="1" w:styleId="F6972308662743F697ACE8AD603191DD">
    <w:name w:val="F6972308662743F697ACE8AD603191DD"/>
  </w:style>
  <w:style w:type="paragraph" w:customStyle="1" w:styleId="519C6462C2A7432D874476A63DCB69A3">
    <w:name w:val="519C6462C2A7432D874476A63DCB69A3"/>
    <w:rsid w:val="00225C34"/>
  </w:style>
  <w:style w:type="paragraph" w:customStyle="1" w:styleId="AA9EE7E140A84024868B87CD28043396">
    <w:name w:val="AA9EE7E140A84024868B87CD28043396"/>
    <w:rsid w:val="00225C34"/>
  </w:style>
  <w:style w:type="paragraph" w:customStyle="1" w:styleId="7C406863C63543EDB266D29CA58C79E6">
    <w:name w:val="7C406863C63543EDB266D29CA58C79E6"/>
    <w:rsid w:val="00225C34"/>
  </w:style>
  <w:style w:type="paragraph" w:customStyle="1" w:styleId="4C5774C31717416BA0DBF01AD9704DBD">
    <w:name w:val="4C5774C31717416BA0DBF01AD9704DBD"/>
    <w:rsid w:val="00225C34"/>
  </w:style>
  <w:style w:type="paragraph" w:customStyle="1" w:styleId="5500297ABC594E6A9EDAD98B33EBC2AA">
    <w:name w:val="5500297ABC594E6A9EDAD98B33EBC2AA"/>
    <w:rsid w:val="00225C34"/>
  </w:style>
  <w:style w:type="paragraph" w:customStyle="1" w:styleId="C4E436254AEE40D5AE0A962DAF110C92">
    <w:name w:val="C4E436254AEE40D5AE0A962DAF110C92"/>
    <w:rsid w:val="00225C34"/>
  </w:style>
  <w:style w:type="paragraph" w:customStyle="1" w:styleId="4B028B7DF02E4342A968B6DF1DA04847">
    <w:name w:val="4B028B7DF02E4342A968B6DF1DA04847"/>
    <w:rsid w:val="00225C34"/>
  </w:style>
  <w:style w:type="paragraph" w:customStyle="1" w:styleId="370A058718A0430A95965DD9EB18D6B0">
    <w:name w:val="370A058718A0430A95965DD9EB18D6B0"/>
    <w:rsid w:val="00225C34"/>
  </w:style>
  <w:style w:type="paragraph" w:customStyle="1" w:styleId="13697FDCEB0443AAB73FB0E1263303E1">
    <w:name w:val="13697FDCEB0443AAB73FB0E1263303E1"/>
    <w:rsid w:val="00225C34"/>
  </w:style>
  <w:style w:type="paragraph" w:customStyle="1" w:styleId="4F59BC90870B486CACCB9BE2855DB86A">
    <w:name w:val="4F59BC90870B486CACCB9BE2855DB86A"/>
    <w:rsid w:val="00225C3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25C34"/>
    <w:rPr>
      <w:color w:val="808080"/>
    </w:rPr>
  </w:style>
  <w:style w:type="paragraph" w:customStyle="1" w:styleId="7D98EC6FC7E446A6AFA3260657FDC4B5">
    <w:name w:val="7D98EC6FC7E446A6AFA3260657FDC4B5"/>
  </w:style>
  <w:style w:type="paragraph" w:customStyle="1" w:styleId="38B426D9B0194E889EDA1FB3422C9803">
    <w:name w:val="38B426D9B0194E889EDA1FB3422C9803"/>
  </w:style>
  <w:style w:type="paragraph" w:customStyle="1" w:styleId="BA35FA0B49F4400E852E359295104977">
    <w:name w:val="BA35FA0B49F4400E852E359295104977"/>
  </w:style>
  <w:style w:type="paragraph" w:customStyle="1" w:styleId="EAD980E839C7477D89E89C70E3C053A6">
    <w:name w:val="EAD980E839C7477D89E89C70E3C053A6"/>
  </w:style>
  <w:style w:type="paragraph" w:customStyle="1" w:styleId="88730867E7E542A7869084812B707E14">
    <w:name w:val="88730867E7E542A7869084812B707E14"/>
  </w:style>
  <w:style w:type="paragraph" w:customStyle="1" w:styleId="3C3602D4D54B4FEFA48A8C59A2CA6142">
    <w:name w:val="3C3602D4D54B4FEFA48A8C59A2CA6142"/>
  </w:style>
  <w:style w:type="paragraph" w:customStyle="1" w:styleId="FC189A9F9B67467CBF8B8E91F3302D3C">
    <w:name w:val="FC189A9F9B67467CBF8B8E91F3302D3C"/>
  </w:style>
  <w:style w:type="paragraph" w:customStyle="1" w:styleId="D271A0948D344EEB88F61003CD2C685F">
    <w:name w:val="D271A0948D344EEB88F61003CD2C685F"/>
  </w:style>
  <w:style w:type="paragraph" w:customStyle="1" w:styleId="A49E417443724E81BBA0C13F94B73297">
    <w:name w:val="A49E417443724E81BBA0C13F94B73297"/>
  </w:style>
  <w:style w:type="paragraph" w:customStyle="1" w:styleId="0C191F24C7624B989BA97B963A5AD620">
    <w:name w:val="0C191F24C7624B989BA97B963A5AD620"/>
  </w:style>
  <w:style w:type="paragraph" w:customStyle="1" w:styleId="668399388D434368BE4003F57B084099">
    <w:name w:val="668399388D434368BE4003F57B084099"/>
  </w:style>
  <w:style w:type="paragraph" w:customStyle="1" w:styleId="24D7C28ACD0E4ECC8DB62B6465746B02">
    <w:name w:val="24D7C28ACD0E4ECC8DB62B6465746B02"/>
  </w:style>
  <w:style w:type="paragraph" w:customStyle="1" w:styleId="8C3ED3DDB2F8405B8CABBD8BF8A30DBE">
    <w:name w:val="8C3ED3DDB2F8405B8CABBD8BF8A30DBE"/>
  </w:style>
  <w:style w:type="paragraph" w:customStyle="1" w:styleId="D7ABC2E9DE494DC6A07B666A21C05465">
    <w:name w:val="D7ABC2E9DE494DC6A07B666A21C05465"/>
  </w:style>
  <w:style w:type="paragraph" w:customStyle="1" w:styleId="20BB6E0DF54A4BA29063DD38831D276E">
    <w:name w:val="20BB6E0DF54A4BA29063DD38831D276E"/>
  </w:style>
  <w:style w:type="paragraph" w:customStyle="1" w:styleId="087D26FBC3B04807B5D5DE22D5AAA834">
    <w:name w:val="087D26FBC3B04807B5D5DE22D5AAA834"/>
  </w:style>
  <w:style w:type="paragraph" w:customStyle="1" w:styleId="40693D089C4D40B4AD3B652802D66CF6">
    <w:name w:val="40693D089C4D40B4AD3B652802D66CF6"/>
  </w:style>
  <w:style w:type="paragraph" w:customStyle="1" w:styleId="62966FB80E3F4C6BA4AA359C3DB70B89">
    <w:name w:val="62966FB80E3F4C6BA4AA359C3DB70B89"/>
  </w:style>
  <w:style w:type="paragraph" w:customStyle="1" w:styleId="E507AFE9EA134FE88FCA30267A6AFEC0">
    <w:name w:val="E507AFE9EA134FE88FCA30267A6AFEC0"/>
  </w:style>
  <w:style w:type="paragraph" w:customStyle="1" w:styleId="F6972308662743F697ACE8AD603191DD">
    <w:name w:val="F6972308662743F697ACE8AD603191DD"/>
  </w:style>
  <w:style w:type="paragraph" w:customStyle="1" w:styleId="519C6462C2A7432D874476A63DCB69A3">
    <w:name w:val="519C6462C2A7432D874476A63DCB69A3"/>
    <w:rsid w:val="00225C34"/>
  </w:style>
  <w:style w:type="paragraph" w:customStyle="1" w:styleId="AA9EE7E140A84024868B87CD28043396">
    <w:name w:val="AA9EE7E140A84024868B87CD28043396"/>
    <w:rsid w:val="00225C34"/>
  </w:style>
  <w:style w:type="paragraph" w:customStyle="1" w:styleId="7C406863C63543EDB266D29CA58C79E6">
    <w:name w:val="7C406863C63543EDB266D29CA58C79E6"/>
    <w:rsid w:val="00225C34"/>
  </w:style>
  <w:style w:type="paragraph" w:customStyle="1" w:styleId="4C5774C31717416BA0DBF01AD9704DBD">
    <w:name w:val="4C5774C31717416BA0DBF01AD9704DBD"/>
    <w:rsid w:val="00225C34"/>
  </w:style>
  <w:style w:type="paragraph" w:customStyle="1" w:styleId="5500297ABC594E6A9EDAD98B33EBC2AA">
    <w:name w:val="5500297ABC594E6A9EDAD98B33EBC2AA"/>
    <w:rsid w:val="00225C34"/>
  </w:style>
  <w:style w:type="paragraph" w:customStyle="1" w:styleId="C4E436254AEE40D5AE0A962DAF110C92">
    <w:name w:val="C4E436254AEE40D5AE0A962DAF110C92"/>
    <w:rsid w:val="00225C34"/>
  </w:style>
  <w:style w:type="paragraph" w:customStyle="1" w:styleId="4B028B7DF02E4342A968B6DF1DA04847">
    <w:name w:val="4B028B7DF02E4342A968B6DF1DA04847"/>
    <w:rsid w:val="00225C34"/>
  </w:style>
  <w:style w:type="paragraph" w:customStyle="1" w:styleId="370A058718A0430A95965DD9EB18D6B0">
    <w:name w:val="370A058718A0430A95965DD9EB18D6B0"/>
    <w:rsid w:val="00225C34"/>
  </w:style>
  <w:style w:type="paragraph" w:customStyle="1" w:styleId="13697FDCEB0443AAB73FB0E1263303E1">
    <w:name w:val="13697FDCEB0443AAB73FB0E1263303E1"/>
    <w:rsid w:val="00225C34"/>
  </w:style>
  <w:style w:type="paragraph" w:customStyle="1" w:styleId="4F59BC90870B486CACCB9BE2855DB86A">
    <w:name w:val="4F59BC90870B486CACCB9BE2855DB86A"/>
    <w:rsid w:val="00225C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Props1.xml><?xml version="1.0" encoding="utf-8"?>
<ds:datastoreItem xmlns:ds="http://schemas.openxmlformats.org/officeDocument/2006/customXml" ds:itemID="{0685FB1D-7F5C-4B36-A33E-357920F89C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7A778-34BD-43A9-8BDF-93EEEA29A30B}">
  <ds:schemaRefs>
    <ds:schemaRef ds:uri="http://schemas.microsoft.com/pic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\Users\Админ\AppData\Roaming\Microsoft\Шаблоны\Приглашение на свадьбу.dotx</Template>
  <TotalTime>32</TotalTime>
  <Pages>1</Pages>
  <Words>40</Words>
  <Characters>234</Characters>
  <Application>Microsoft Macintosh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Birthday Party Menu</dc:subject>
  <dc:creator>Админ</dc:creator>
  <cp:keywords/>
  <cp:lastModifiedBy>Ann</cp:lastModifiedBy>
  <cp:revision>6</cp:revision>
  <cp:lastPrinted>2017-02-25T06:34:00Z</cp:lastPrinted>
  <dcterms:created xsi:type="dcterms:W3CDTF">2017-02-25T06:10:00Z</dcterms:created>
  <dcterms:modified xsi:type="dcterms:W3CDTF">2017-02-27T08:27:00Z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TC027909789991</vt:lpwstr>
  </property>
</Properties>
</file>